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C5833" w14:textId="62B4623F" w:rsidR="00A73805" w:rsidRDefault="00A73805" w:rsidP="00A73805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p w14:paraId="6E81DD8A" w14:textId="77777777" w:rsidR="00EE4A34" w:rsidRPr="00CE620A" w:rsidRDefault="00B06467" w:rsidP="00A73805">
      <w:pPr>
        <w:spacing w:before="0" w:after="0" w:line="240" w:lineRule="auto"/>
        <w:rPr>
          <w:rFonts w:ascii="Arial" w:hAnsi="Arial" w:cs="Arial"/>
          <w:sz w:val="20"/>
          <w:szCs w:val="20"/>
        </w:rPr>
      </w:pPr>
      <w:r w:rsidRPr="00CE620A">
        <w:rPr>
          <w:rFonts w:ascii="Arial" w:hAnsi="Arial" w:cs="Arial"/>
          <w:sz w:val="20"/>
          <w:szCs w:val="20"/>
        </w:rPr>
        <w:t xml:space="preserve">Please fill in all </w:t>
      </w:r>
      <w:r w:rsidRPr="00CE620A">
        <w:rPr>
          <w:rFonts w:ascii="Arial" w:hAnsi="Arial" w:cs="Arial"/>
          <w:sz w:val="20"/>
          <w:szCs w:val="20"/>
          <w:shd w:val="clear" w:color="auto" w:fill="DBECF8" w:themeFill="accent2" w:themeFillTint="1A"/>
        </w:rPr>
        <w:t>blue shaded</w:t>
      </w:r>
      <w:r w:rsidRPr="00CE620A">
        <w:rPr>
          <w:rFonts w:ascii="Arial" w:hAnsi="Arial" w:cs="Arial"/>
          <w:sz w:val="20"/>
          <w:szCs w:val="20"/>
        </w:rPr>
        <w:t xml:space="preserve"> fields. Multiple lines in a field will automatically wrap to display all lines.</w:t>
      </w:r>
      <w:r w:rsidR="00990831" w:rsidRPr="00CE620A">
        <w:rPr>
          <w:rFonts w:ascii="Arial" w:hAnsi="Arial" w:cs="Arial"/>
          <w:sz w:val="20"/>
          <w:szCs w:val="20"/>
        </w:rPr>
        <w:t xml:space="preserve"> </w:t>
      </w:r>
    </w:p>
    <w:p w14:paraId="3D29E986" w14:textId="02040008" w:rsidR="00B06467" w:rsidRPr="00CE620A" w:rsidRDefault="00990831" w:rsidP="00A73805">
      <w:pPr>
        <w:spacing w:before="0" w:after="0" w:line="240" w:lineRule="auto"/>
        <w:rPr>
          <w:rFonts w:ascii="Arial" w:hAnsi="Arial" w:cs="Arial"/>
          <w:sz w:val="20"/>
          <w:szCs w:val="20"/>
        </w:rPr>
      </w:pPr>
      <w:r w:rsidRPr="00CE620A">
        <w:rPr>
          <w:rFonts w:ascii="Arial" w:hAnsi="Arial" w:cs="Arial"/>
          <w:sz w:val="20"/>
          <w:szCs w:val="20"/>
        </w:rPr>
        <w:t>The Abstract text can be a maximum of 300 words.</w:t>
      </w:r>
    </w:p>
    <w:p w14:paraId="23F6EDEB" w14:textId="77777777" w:rsidR="00B06467" w:rsidRPr="00A73805" w:rsidRDefault="00B06467" w:rsidP="00A73805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6863"/>
      </w:tblGrid>
      <w:tr w:rsidR="00A75200" w:rsidRPr="00A73805" w14:paraId="6D1F4018" w14:textId="77777777" w:rsidTr="00D263AD">
        <w:trPr>
          <w:trHeight w:val="288"/>
        </w:trPr>
        <w:tc>
          <w:tcPr>
            <w:tcW w:w="5000" w:type="pct"/>
            <w:gridSpan w:val="2"/>
            <w:shd w:val="clear" w:color="auto" w:fill="0F3B59" w:themeFill="accent1" w:themeFillShade="BF"/>
            <w:vAlign w:val="center"/>
          </w:tcPr>
          <w:p w14:paraId="0B6642D9" w14:textId="71D24DF0" w:rsidR="00A75200" w:rsidRPr="00A73805" w:rsidRDefault="00A75200" w:rsidP="002D76E7">
            <w:pPr>
              <w:pStyle w:val="Heading1"/>
              <w:spacing w:before="0" w:after="0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Presenting Author</w:t>
            </w:r>
          </w:p>
        </w:tc>
      </w:tr>
      <w:tr w:rsidR="000172E5" w:rsidRPr="00A73805" w14:paraId="191AE2BC" w14:textId="77777777" w:rsidTr="00B06467">
        <w:trPr>
          <w:trHeight w:val="288"/>
        </w:trPr>
        <w:tc>
          <w:tcPr>
            <w:tcW w:w="1334" w:type="pct"/>
          </w:tcPr>
          <w:p w14:paraId="7469AC2C" w14:textId="5D05E073" w:rsidR="000172E5" w:rsidRPr="00A73805" w:rsidRDefault="00A73805" w:rsidP="00A73805">
            <w:pPr>
              <w:pStyle w:val="NormalIndent"/>
              <w:spacing w:before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A73805">
              <w:rPr>
                <w:rFonts w:ascii="Arial" w:hAnsi="Arial" w:cs="Arial"/>
                <w:sz w:val="20"/>
                <w:szCs w:val="20"/>
              </w:rPr>
              <w:t xml:space="preserve">Last 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A73805">
              <w:rPr>
                <w:rFonts w:ascii="Arial" w:hAnsi="Arial" w:cs="Arial"/>
                <w:sz w:val="20"/>
                <w:szCs w:val="20"/>
              </w:rPr>
              <w:t>ame</w:t>
            </w:r>
          </w:p>
        </w:tc>
        <w:tc>
          <w:tcPr>
            <w:tcW w:w="3666" w:type="pct"/>
            <w:shd w:val="clear" w:color="auto" w:fill="DBECF8" w:themeFill="accent2" w:themeFillTint="1A"/>
          </w:tcPr>
          <w:p w14:paraId="14FF16D0" w14:textId="77777777" w:rsidR="000172E5" w:rsidRPr="00A73805" w:rsidRDefault="000172E5" w:rsidP="00A73805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172E5" w:rsidRPr="00A73805" w14:paraId="72492C34" w14:textId="77777777" w:rsidTr="00B06467">
        <w:trPr>
          <w:trHeight w:val="288"/>
        </w:trPr>
        <w:tc>
          <w:tcPr>
            <w:tcW w:w="1334" w:type="pct"/>
          </w:tcPr>
          <w:p w14:paraId="3779107A" w14:textId="23D2C84E" w:rsidR="000172E5" w:rsidRPr="00A73805" w:rsidRDefault="00A73805" w:rsidP="00A73805">
            <w:pPr>
              <w:pStyle w:val="NormalIndent"/>
              <w:spacing w:before="0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Email</w:t>
            </w:r>
          </w:p>
        </w:tc>
        <w:tc>
          <w:tcPr>
            <w:tcW w:w="3666" w:type="pct"/>
            <w:shd w:val="clear" w:color="auto" w:fill="DBECF8" w:themeFill="accent2" w:themeFillTint="1A"/>
          </w:tcPr>
          <w:p w14:paraId="3A79EB6B" w14:textId="77777777" w:rsidR="000172E5" w:rsidRPr="00A73805" w:rsidRDefault="000172E5" w:rsidP="00A73805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3805" w:rsidRPr="00A73805" w14:paraId="4306C3C0" w14:textId="77777777" w:rsidTr="00B06467">
        <w:trPr>
          <w:trHeight w:val="288"/>
        </w:trPr>
        <w:tc>
          <w:tcPr>
            <w:tcW w:w="1334" w:type="pct"/>
          </w:tcPr>
          <w:p w14:paraId="16037393" w14:textId="29865548" w:rsidR="00A73805" w:rsidRDefault="00A73805" w:rsidP="00A73805">
            <w:pPr>
              <w:pStyle w:val="NormalIndent"/>
              <w:spacing w:before="0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Authorization code</w:t>
            </w:r>
          </w:p>
        </w:tc>
        <w:tc>
          <w:tcPr>
            <w:tcW w:w="3666" w:type="pct"/>
            <w:shd w:val="clear" w:color="auto" w:fill="DBECF8" w:themeFill="accent2" w:themeFillTint="1A"/>
          </w:tcPr>
          <w:p w14:paraId="1D7595F6" w14:textId="77777777" w:rsidR="00A73805" w:rsidRPr="00A73805" w:rsidRDefault="00A73805" w:rsidP="00A73805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172E5" w:rsidRPr="00A73805" w14:paraId="55008A42" w14:textId="77777777" w:rsidTr="00D263AD">
        <w:trPr>
          <w:trHeight w:val="288"/>
        </w:trPr>
        <w:tc>
          <w:tcPr>
            <w:tcW w:w="5000" w:type="pct"/>
            <w:gridSpan w:val="2"/>
            <w:shd w:val="clear" w:color="auto" w:fill="auto"/>
          </w:tcPr>
          <w:p w14:paraId="2EF3AB54" w14:textId="77777777" w:rsidR="000172E5" w:rsidRPr="00A73805" w:rsidRDefault="000172E5" w:rsidP="00A73805">
            <w:pPr>
              <w:spacing w:befor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75200" w:rsidRPr="00A73805" w14:paraId="01FBEBFA" w14:textId="77777777" w:rsidTr="00D263AD">
        <w:trPr>
          <w:trHeight w:val="288"/>
        </w:trPr>
        <w:tc>
          <w:tcPr>
            <w:tcW w:w="5000" w:type="pct"/>
            <w:gridSpan w:val="2"/>
            <w:shd w:val="clear" w:color="auto" w:fill="0F3B59" w:themeFill="accent1" w:themeFillShade="BF"/>
            <w:vAlign w:val="center"/>
          </w:tcPr>
          <w:p w14:paraId="275BA5FF" w14:textId="5360D7A0" w:rsidR="00A75200" w:rsidRPr="00A73805" w:rsidRDefault="00A75200" w:rsidP="002D76E7">
            <w:pPr>
              <w:pStyle w:val="Heading1"/>
              <w:spacing w:before="0" w:after="0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General Information</w:t>
            </w:r>
          </w:p>
        </w:tc>
      </w:tr>
      <w:tr w:rsidR="00101767" w:rsidRPr="00A73805" w14:paraId="6467EFA4" w14:textId="77777777" w:rsidTr="00B06467">
        <w:trPr>
          <w:trHeight w:val="288"/>
        </w:trPr>
        <w:tc>
          <w:tcPr>
            <w:tcW w:w="1334" w:type="pct"/>
          </w:tcPr>
          <w:p w14:paraId="2339CD23" w14:textId="13F67085" w:rsidR="00101767" w:rsidRPr="00A73805" w:rsidRDefault="00101767" w:rsidP="002D76E7">
            <w:pPr>
              <w:pStyle w:val="NormalIndent"/>
              <w:spacing w:before="0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Presentation type</w:t>
            </w:r>
          </w:p>
        </w:tc>
        <w:tc>
          <w:tcPr>
            <w:tcW w:w="3666" w:type="pct"/>
            <w:shd w:val="clear" w:color="auto" w:fill="DBECF8" w:themeFill="accent2" w:themeFillTint="1A"/>
          </w:tcPr>
          <w:p w14:paraId="6B1640A4" w14:textId="45C63412" w:rsidR="00101767" w:rsidRDefault="00000000" w:rsidP="002D76E7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410692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646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01767">
              <w:rPr>
                <w:rFonts w:ascii="Arial" w:hAnsi="Arial" w:cs="Arial"/>
                <w:sz w:val="20"/>
                <w:szCs w:val="20"/>
              </w:rPr>
              <w:t xml:space="preserve">    Oral</w:t>
            </w:r>
          </w:p>
          <w:p w14:paraId="7B7F7993" w14:textId="5FCF6BD6" w:rsidR="00101767" w:rsidRPr="00A73805" w:rsidRDefault="00000000" w:rsidP="002D76E7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903644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B148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01767">
              <w:rPr>
                <w:rFonts w:ascii="Arial" w:hAnsi="Arial" w:cs="Arial"/>
                <w:sz w:val="20"/>
                <w:szCs w:val="20"/>
              </w:rPr>
              <w:t xml:space="preserve">    Poster</w:t>
            </w:r>
          </w:p>
        </w:tc>
      </w:tr>
      <w:tr w:rsidR="00101767" w:rsidRPr="00A73805" w14:paraId="6281FE37" w14:textId="77777777" w:rsidTr="00B06467">
        <w:trPr>
          <w:trHeight w:val="288"/>
        </w:trPr>
        <w:tc>
          <w:tcPr>
            <w:tcW w:w="1334" w:type="pct"/>
          </w:tcPr>
          <w:p w14:paraId="72BF3F90" w14:textId="41790568" w:rsidR="00101767" w:rsidRPr="00A73805" w:rsidRDefault="00101767" w:rsidP="002D76E7">
            <w:pPr>
              <w:pStyle w:val="NormalIndent"/>
              <w:spacing w:before="0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Suggested symposium</w:t>
            </w:r>
          </w:p>
        </w:tc>
        <w:tc>
          <w:tcPr>
            <w:tcW w:w="3666" w:type="pct"/>
            <w:shd w:val="clear" w:color="auto" w:fill="DBECF8" w:themeFill="accent2" w:themeFillTint="1A"/>
          </w:tcPr>
          <w:p w14:paraId="2DF6720C" w14:textId="77777777" w:rsidR="00101767" w:rsidRPr="00A73805" w:rsidRDefault="00101767" w:rsidP="002D76E7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1767" w:rsidRPr="00A73805" w14:paraId="4DF8EB65" w14:textId="77777777" w:rsidTr="00D263AD">
        <w:trPr>
          <w:trHeight w:val="288"/>
        </w:trPr>
        <w:tc>
          <w:tcPr>
            <w:tcW w:w="5000" w:type="pct"/>
            <w:gridSpan w:val="2"/>
            <w:shd w:val="clear" w:color="auto" w:fill="auto"/>
          </w:tcPr>
          <w:p w14:paraId="1C2B8E25" w14:textId="77777777" w:rsidR="00101767" w:rsidRPr="00A73805" w:rsidRDefault="00101767" w:rsidP="00A73805">
            <w:pPr>
              <w:spacing w:befor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172E5" w:rsidRPr="00A73805" w14:paraId="6E4C29C1" w14:textId="77777777" w:rsidTr="00D263AD">
        <w:trPr>
          <w:trHeight w:val="288"/>
        </w:trPr>
        <w:tc>
          <w:tcPr>
            <w:tcW w:w="5000" w:type="pct"/>
            <w:gridSpan w:val="2"/>
            <w:shd w:val="clear" w:color="auto" w:fill="0F3B59" w:themeFill="accent1" w:themeFillShade="BF"/>
            <w:vAlign w:val="center"/>
          </w:tcPr>
          <w:p w14:paraId="10C4F087" w14:textId="1A2D8162" w:rsidR="000172E5" w:rsidRPr="00A73805" w:rsidRDefault="00101767" w:rsidP="00A73805">
            <w:pPr>
              <w:pStyle w:val="Heading1"/>
              <w:spacing w:before="0" w:after="0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Abstract</w:t>
            </w:r>
          </w:p>
        </w:tc>
      </w:tr>
      <w:tr w:rsidR="000172E5" w:rsidRPr="00A73805" w14:paraId="47D7BAB0" w14:textId="77777777" w:rsidTr="00B06467">
        <w:trPr>
          <w:trHeight w:val="288"/>
        </w:trPr>
        <w:tc>
          <w:tcPr>
            <w:tcW w:w="1334" w:type="pct"/>
          </w:tcPr>
          <w:p w14:paraId="7AEAD296" w14:textId="04B77249" w:rsidR="000172E5" w:rsidRPr="00A73805" w:rsidRDefault="00101767" w:rsidP="00A73805">
            <w:pPr>
              <w:pStyle w:val="NormalIndent"/>
              <w:spacing w:before="0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Abstract title</w:t>
            </w:r>
          </w:p>
        </w:tc>
        <w:tc>
          <w:tcPr>
            <w:tcW w:w="3666" w:type="pct"/>
            <w:shd w:val="clear" w:color="auto" w:fill="DBECF8" w:themeFill="accent2" w:themeFillTint="1A"/>
          </w:tcPr>
          <w:p w14:paraId="1D9DBFE7" w14:textId="7955AD7F" w:rsidR="000172E5" w:rsidRPr="00A73805" w:rsidRDefault="000172E5" w:rsidP="00A73805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172E5" w:rsidRPr="00A73805" w14:paraId="429BFA9B" w14:textId="77777777" w:rsidTr="00B06467">
        <w:trPr>
          <w:trHeight w:val="288"/>
        </w:trPr>
        <w:tc>
          <w:tcPr>
            <w:tcW w:w="1334" w:type="pct"/>
          </w:tcPr>
          <w:p w14:paraId="3A21CD80" w14:textId="2D8DA9B3" w:rsidR="000172E5" w:rsidRPr="00A73805" w:rsidRDefault="00101767" w:rsidP="00A73805">
            <w:pPr>
              <w:pStyle w:val="NormalIndent"/>
              <w:spacing w:before="0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Keywords</w:t>
            </w:r>
          </w:p>
        </w:tc>
        <w:tc>
          <w:tcPr>
            <w:tcW w:w="3666" w:type="pct"/>
            <w:shd w:val="clear" w:color="auto" w:fill="DBECF8" w:themeFill="accent2" w:themeFillTint="1A"/>
          </w:tcPr>
          <w:p w14:paraId="3DD57FFE" w14:textId="1BB13BF4" w:rsidR="000172E5" w:rsidRPr="00A73805" w:rsidRDefault="000172E5" w:rsidP="00A73805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1767" w:rsidRPr="00A73805" w14:paraId="10A2ED38" w14:textId="77777777" w:rsidTr="00B06467">
        <w:trPr>
          <w:trHeight w:val="288"/>
        </w:trPr>
        <w:tc>
          <w:tcPr>
            <w:tcW w:w="1334" w:type="pct"/>
          </w:tcPr>
          <w:p w14:paraId="34BF5C6B" w14:textId="0F2C0A40" w:rsidR="00101767" w:rsidRPr="00A73805" w:rsidRDefault="00101767" w:rsidP="00A73805">
            <w:pPr>
              <w:pStyle w:val="NormalIndent"/>
              <w:spacing w:before="0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Author name(s)</w:t>
            </w:r>
          </w:p>
        </w:tc>
        <w:tc>
          <w:tcPr>
            <w:tcW w:w="3666" w:type="pct"/>
            <w:shd w:val="clear" w:color="auto" w:fill="DBECF8" w:themeFill="accent2" w:themeFillTint="1A"/>
          </w:tcPr>
          <w:p w14:paraId="2C493C81" w14:textId="0032108A" w:rsidR="00101767" w:rsidRPr="00A73805" w:rsidRDefault="00101767" w:rsidP="00A73805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172E5" w:rsidRPr="00A73805" w14:paraId="1E7F496A" w14:textId="77777777" w:rsidTr="00B06467">
        <w:trPr>
          <w:trHeight w:val="288"/>
        </w:trPr>
        <w:tc>
          <w:tcPr>
            <w:tcW w:w="1334" w:type="pct"/>
          </w:tcPr>
          <w:p w14:paraId="295C1A55" w14:textId="2D254262" w:rsidR="000172E5" w:rsidRPr="00A73805" w:rsidRDefault="00101767" w:rsidP="00A73805">
            <w:pPr>
              <w:pStyle w:val="NormalIndent"/>
              <w:spacing w:before="0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Author address(es)</w:t>
            </w:r>
          </w:p>
        </w:tc>
        <w:tc>
          <w:tcPr>
            <w:tcW w:w="3666" w:type="pct"/>
            <w:shd w:val="clear" w:color="auto" w:fill="DBECF8" w:themeFill="accent2" w:themeFillTint="1A"/>
          </w:tcPr>
          <w:p w14:paraId="4D6B0A84" w14:textId="22BE78EE" w:rsidR="000172E5" w:rsidRPr="00A73805" w:rsidRDefault="000172E5" w:rsidP="00A73805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1767" w:rsidRPr="00A73805" w14:paraId="51ED4890" w14:textId="77777777" w:rsidTr="00B06467">
        <w:trPr>
          <w:trHeight w:val="288"/>
        </w:trPr>
        <w:tc>
          <w:tcPr>
            <w:tcW w:w="1334" w:type="pct"/>
          </w:tcPr>
          <w:p w14:paraId="0D40F37F" w14:textId="59802D1D" w:rsidR="00101767" w:rsidRDefault="00101767" w:rsidP="00A73805">
            <w:pPr>
              <w:pStyle w:val="NormalIndent"/>
              <w:spacing w:before="0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Abstract text</w:t>
            </w:r>
          </w:p>
        </w:tc>
        <w:tc>
          <w:tcPr>
            <w:tcW w:w="3666" w:type="pct"/>
            <w:shd w:val="clear" w:color="auto" w:fill="DBECF8" w:themeFill="accent2" w:themeFillTint="1A"/>
          </w:tcPr>
          <w:p w14:paraId="0FC9F5F4" w14:textId="7D681636" w:rsidR="00B06467" w:rsidRPr="00CB1485" w:rsidRDefault="00B06467" w:rsidP="00D263AD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0C3C2E7" w14:textId="77777777" w:rsidR="00D263AD" w:rsidRDefault="00D263AD" w:rsidP="00990831">
      <w:pPr>
        <w:spacing w:before="0" w:after="0" w:line="240" w:lineRule="auto"/>
        <w:rPr>
          <w:rFonts w:ascii="Arial" w:hAnsi="Arial" w:cs="Arial"/>
          <w:sz w:val="20"/>
          <w:szCs w:val="20"/>
        </w:rPr>
      </w:pPr>
    </w:p>
    <w:sectPr w:rsidR="00D263AD" w:rsidSect="00A73805">
      <w:head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C722E" w14:textId="77777777" w:rsidR="00864D82" w:rsidRDefault="00864D82" w:rsidP="000172E5">
      <w:pPr>
        <w:spacing w:after="0" w:line="240" w:lineRule="auto"/>
      </w:pPr>
      <w:r>
        <w:separator/>
      </w:r>
    </w:p>
  </w:endnote>
  <w:endnote w:type="continuationSeparator" w:id="0">
    <w:p w14:paraId="21BFF535" w14:textId="77777777" w:rsidR="00864D82" w:rsidRDefault="00864D8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E864D3-4ECE-4C4E-9D53-B32E574C9125}"/>
    <w:embedBold r:id="rId2" w:fontKey="{83816270-5489-4F10-B095-1E1FCA38612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D8916DF-0015-4D24-9500-F701BBD4E7F5}"/>
    <w:embedBold r:id="rId4" w:fontKey="{9C945029-03AA-4F01-9F23-019BC088A7F1}"/>
    <w:embedItalic r:id="rId5" w:fontKey="{203BA924-ECF6-4C7D-B604-8527CC492F6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A89EECB-EE34-43B7-B7BF-F030133515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AC4FCAF-25AF-42AB-8BE5-764E56F3E1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FD2E79FF-CBDE-4AEE-9337-B4ABF03AC4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8069C" w14:textId="77777777" w:rsidR="00D263AD" w:rsidRPr="00D263AD" w:rsidRDefault="00D263AD" w:rsidP="00D263AD">
    <w:pPr>
      <w:spacing w:before="0" w:after="0" w:line="240" w:lineRule="auto"/>
      <w:rPr>
        <w:rFonts w:ascii="Arial" w:hAnsi="Arial" w:cs="Arial"/>
        <w:sz w:val="20"/>
        <w:szCs w:val="20"/>
      </w:rPr>
    </w:pPr>
    <w:r w:rsidRPr="00D263AD">
      <w:rPr>
        <w:rFonts w:ascii="Arial" w:hAnsi="Arial" w:cs="Arial"/>
        <w:sz w:val="20"/>
        <w:szCs w:val="20"/>
      </w:rPr>
      <w:t xml:space="preserve">For instructions, please visit </w:t>
    </w:r>
    <w:hyperlink r:id="rId1" w:history="1">
      <w:r w:rsidRPr="00D263AD">
        <w:rPr>
          <w:rStyle w:val="Hyperlink"/>
          <w:rFonts w:ascii="Arial" w:hAnsi="Arial" w:cs="Arial"/>
          <w:color w:val="0000FF"/>
          <w:sz w:val="20"/>
          <w:szCs w:val="20"/>
          <w:u w:val="none"/>
        </w:rPr>
        <w:t>https://dipterists.org/icdx/abstract_submission.html</w:t>
      </w:r>
    </w:hyperlink>
  </w:p>
  <w:p w14:paraId="00FD36B2" w14:textId="5518EAC0" w:rsidR="00D263AD" w:rsidRPr="00D263AD" w:rsidRDefault="00D263AD" w:rsidP="00D263AD">
    <w:pPr>
      <w:spacing w:before="0" w:after="0" w:line="240" w:lineRule="auto"/>
      <w:rPr>
        <w:rFonts w:ascii="Arial" w:hAnsi="Arial" w:cs="Arial"/>
        <w:sz w:val="20"/>
        <w:szCs w:val="20"/>
      </w:rPr>
    </w:pPr>
    <w:r w:rsidRPr="00D263AD">
      <w:rPr>
        <w:rFonts w:ascii="Arial" w:hAnsi="Arial" w:cs="Arial"/>
        <w:sz w:val="20"/>
        <w:szCs w:val="20"/>
      </w:rPr>
      <w:t xml:space="preserve">Email completed abstract form to </w:t>
    </w:r>
    <w:hyperlink r:id="rId2" w:history="1">
      <w:r w:rsidRPr="00D263AD">
        <w:rPr>
          <w:rStyle w:val="Hyperlink"/>
          <w:rFonts w:ascii="Arial" w:hAnsi="Arial" w:cs="Arial"/>
          <w:color w:val="0000FF"/>
          <w:sz w:val="20"/>
          <w:szCs w:val="20"/>
          <w:u w:val="none"/>
        </w:rPr>
        <w:t>abstracts@dipterists.org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B06BB" w14:textId="77777777" w:rsidR="00864D82" w:rsidRDefault="00864D82" w:rsidP="000172E5">
      <w:pPr>
        <w:spacing w:after="0" w:line="240" w:lineRule="auto"/>
      </w:pPr>
      <w:r>
        <w:separator/>
      </w:r>
    </w:p>
  </w:footnote>
  <w:footnote w:type="continuationSeparator" w:id="0">
    <w:p w14:paraId="49162707" w14:textId="77777777" w:rsidR="00864D82" w:rsidRDefault="00864D8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3C49F" w14:textId="39BE2E30" w:rsidR="00A73805" w:rsidRPr="00A75200" w:rsidRDefault="00A75200" w:rsidP="00A75200">
    <w:pPr>
      <w:pStyle w:val="Header"/>
      <w:spacing w:before="0" w:line="240" w:lineRule="auto"/>
      <w:rPr>
        <w:rFonts w:ascii="Arial" w:hAnsi="Arial" w:cs="Arial"/>
        <w:b w:val="0"/>
        <w:bCs/>
        <w:color w:val="auto"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4FFEAA46" wp14:editId="77FDD869">
          <wp:simplePos x="0" y="0"/>
          <wp:positionH relativeFrom="page">
            <wp:posOffset>365760</wp:posOffset>
          </wp:positionH>
          <wp:positionV relativeFrom="paragraph">
            <wp:posOffset>-182880</wp:posOffset>
          </wp:positionV>
          <wp:extent cx="1563624" cy="640080"/>
          <wp:effectExtent l="0" t="0" r="0" b="7620"/>
          <wp:wrapNone/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3624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92FC7" w14:textId="77777777" w:rsidR="00A75200" w:rsidRDefault="00A75200" w:rsidP="00A75200">
    <w:pPr>
      <w:pStyle w:val="NoSpacing"/>
    </w:pPr>
    <w:r w:rsidRPr="00951828">
      <w:rPr>
        <w:rFonts w:ascii="Arial" w:hAnsi="Arial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6C674B05" wp14:editId="51B5F0A2">
          <wp:simplePos x="0" y="0"/>
          <wp:positionH relativeFrom="page">
            <wp:align>center</wp:align>
          </wp:positionH>
          <wp:positionV relativeFrom="paragraph">
            <wp:posOffset>-182880</wp:posOffset>
          </wp:positionV>
          <wp:extent cx="6986016" cy="1133856"/>
          <wp:effectExtent l="0" t="0" r="5715" b="9525"/>
          <wp:wrapNone/>
          <wp:docPr id="7" name="Picture 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86016" cy="11338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9AD11D" w14:textId="77777777" w:rsidR="00A75200" w:rsidRDefault="00A75200" w:rsidP="00A75200">
    <w:pPr>
      <w:pStyle w:val="NoSpacing"/>
    </w:pPr>
  </w:p>
  <w:p w14:paraId="76552E0F" w14:textId="77777777" w:rsidR="00A75200" w:rsidRDefault="00A75200" w:rsidP="00A75200">
    <w:pPr>
      <w:pStyle w:val="NoSpacing"/>
    </w:pPr>
  </w:p>
  <w:p w14:paraId="3CD4DE33" w14:textId="77777777" w:rsidR="00A75200" w:rsidRDefault="00A75200" w:rsidP="00A75200">
    <w:pPr>
      <w:pStyle w:val="NoSpacing"/>
    </w:pPr>
  </w:p>
  <w:p w14:paraId="4D5D21F8" w14:textId="77777777" w:rsidR="00A75200" w:rsidRDefault="00A75200" w:rsidP="00A75200">
    <w:pPr>
      <w:pStyle w:val="NoSpacing"/>
    </w:pPr>
  </w:p>
  <w:p w14:paraId="08ECFFF6" w14:textId="77777777" w:rsidR="00A75200" w:rsidRDefault="00A75200" w:rsidP="00A75200">
    <w:pPr>
      <w:pStyle w:val="NoSpacing"/>
    </w:pPr>
  </w:p>
  <w:p w14:paraId="0724442E" w14:textId="77777777" w:rsidR="00A75200" w:rsidRDefault="00A75200" w:rsidP="00A75200">
    <w:pPr>
      <w:pStyle w:val="NoSpacing"/>
    </w:pPr>
  </w:p>
  <w:p w14:paraId="15585AF3" w14:textId="77777777" w:rsidR="00A75200" w:rsidRDefault="00A75200" w:rsidP="00A75200">
    <w:pPr>
      <w:pStyle w:val="NoSpacing"/>
    </w:pPr>
    <w:r w:rsidRPr="004E2B90">
      <w:rPr>
        <w:rFonts w:cstheme="minorHAnsi"/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0" wp14:anchorId="4BDD4D65" wp14:editId="03EEEDAB">
              <wp:simplePos x="0" y="0"/>
              <wp:positionH relativeFrom="column">
                <wp:posOffset>4083050</wp:posOffset>
              </wp:positionH>
              <wp:positionV relativeFrom="page">
                <wp:posOffset>1454454</wp:posOffset>
              </wp:positionV>
              <wp:extent cx="2377440" cy="237490"/>
              <wp:effectExtent l="0" t="0" r="22860" b="1016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7440" cy="237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8029D" w14:textId="77777777" w:rsidR="00A75200" w:rsidRPr="00A73805" w:rsidRDefault="00A75200" w:rsidP="00A75200">
                          <w:pPr>
                            <w:spacing w:before="0" w:after="0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A73805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ABSTRACT SUBMISSION 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DD4D6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1.5pt;margin-top:114.5pt;width:187.2pt;height:18.7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" o:allowoverlap="f">
              <v:textbox>
                <w:txbxContent>
                  <w:p w14:paraId="7198029D" w14:textId="77777777" w:rsidR="00A75200" w:rsidRPr="00A73805" w:rsidRDefault="00A75200" w:rsidP="00A75200">
                    <w:pPr>
                      <w:spacing w:before="0" w:after="0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r w:rsidRPr="00A73805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ABSTRACT SUBMISSION FORM</w:t>
                    </w:r>
                  </w:p>
                </w:txbxContent>
              </v:textbox>
              <w10:wrap anchory="page"/>
            </v:shape>
          </w:pict>
        </mc:Fallback>
      </mc:AlternateContent>
    </w:r>
  </w:p>
  <w:p w14:paraId="79A5E5A1" w14:textId="77777777" w:rsidR="00A75200" w:rsidRPr="00311D4F" w:rsidRDefault="00A75200" w:rsidP="00A75200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094880">
    <w:abstractNumId w:val="11"/>
  </w:num>
  <w:num w:numId="2" w16cid:durableId="1507986384">
    <w:abstractNumId w:val="7"/>
  </w:num>
  <w:num w:numId="3" w16cid:durableId="1957758638">
    <w:abstractNumId w:val="15"/>
  </w:num>
  <w:num w:numId="4" w16cid:durableId="2031098627">
    <w:abstractNumId w:val="12"/>
  </w:num>
  <w:num w:numId="5" w16cid:durableId="1398361354">
    <w:abstractNumId w:val="13"/>
  </w:num>
  <w:num w:numId="6" w16cid:durableId="1111322312">
    <w:abstractNumId w:val="19"/>
  </w:num>
  <w:num w:numId="7" w16cid:durableId="1616018655">
    <w:abstractNumId w:val="6"/>
  </w:num>
  <w:num w:numId="8" w16cid:durableId="851989427">
    <w:abstractNumId w:val="10"/>
  </w:num>
  <w:num w:numId="9" w16cid:durableId="2055424167">
    <w:abstractNumId w:val="17"/>
  </w:num>
  <w:num w:numId="10" w16cid:durableId="974262458">
    <w:abstractNumId w:val="1"/>
  </w:num>
  <w:num w:numId="11" w16cid:durableId="1703282978">
    <w:abstractNumId w:val="5"/>
  </w:num>
  <w:num w:numId="12" w16cid:durableId="2109307698">
    <w:abstractNumId w:val="0"/>
  </w:num>
  <w:num w:numId="13" w16cid:durableId="948974111">
    <w:abstractNumId w:val="2"/>
  </w:num>
  <w:num w:numId="14" w16cid:durableId="1163935399">
    <w:abstractNumId w:val="9"/>
  </w:num>
  <w:num w:numId="15" w16cid:durableId="243688425">
    <w:abstractNumId w:val="8"/>
  </w:num>
  <w:num w:numId="16" w16cid:durableId="888149174">
    <w:abstractNumId w:val="16"/>
  </w:num>
  <w:num w:numId="17" w16cid:durableId="1049761687">
    <w:abstractNumId w:val="3"/>
  </w:num>
  <w:num w:numId="18" w16cid:durableId="1801263188">
    <w:abstractNumId w:val="21"/>
  </w:num>
  <w:num w:numId="19" w16cid:durableId="1083448500">
    <w:abstractNumId w:val="18"/>
  </w:num>
  <w:num w:numId="20" w16cid:durableId="335613828">
    <w:abstractNumId w:val="14"/>
  </w:num>
  <w:num w:numId="21" w16cid:durableId="1995252560">
    <w:abstractNumId w:val="20"/>
  </w:num>
  <w:num w:numId="22" w16cid:durableId="92669433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805"/>
    <w:rsid w:val="000172E5"/>
    <w:rsid w:val="00052382"/>
    <w:rsid w:val="0006568A"/>
    <w:rsid w:val="00076F0F"/>
    <w:rsid w:val="00084253"/>
    <w:rsid w:val="000D1F49"/>
    <w:rsid w:val="00101767"/>
    <w:rsid w:val="001228E9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42D87"/>
    <w:rsid w:val="0046302A"/>
    <w:rsid w:val="00487D2D"/>
    <w:rsid w:val="004D5D62"/>
    <w:rsid w:val="005112D0"/>
    <w:rsid w:val="00545D0C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A7959"/>
    <w:rsid w:val="007B0A85"/>
    <w:rsid w:val="007C6A52"/>
    <w:rsid w:val="0082043E"/>
    <w:rsid w:val="00846B76"/>
    <w:rsid w:val="00864D82"/>
    <w:rsid w:val="008E203A"/>
    <w:rsid w:val="0091229C"/>
    <w:rsid w:val="00940E73"/>
    <w:rsid w:val="0098597D"/>
    <w:rsid w:val="00990831"/>
    <w:rsid w:val="009F619A"/>
    <w:rsid w:val="009F6DDE"/>
    <w:rsid w:val="00A370A8"/>
    <w:rsid w:val="00A73805"/>
    <w:rsid w:val="00A75200"/>
    <w:rsid w:val="00B06467"/>
    <w:rsid w:val="00B337A2"/>
    <w:rsid w:val="00BD4753"/>
    <w:rsid w:val="00BD5CB1"/>
    <w:rsid w:val="00BE62EE"/>
    <w:rsid w:val="00C003BA"/>
    <w:rsid w:val="00C4602F"/>
    <w:rsid w:val="00C46878"/>
    <w:rsid w:val="00C6231D"/>
    <w:rsid w:val="00CB1485"/>
    <w:rsid w:val="00CB4A51"/>
    <w:rsid w:val="00CD4532"/>
    <w:rsid w:val="00CD47B0"/>
    <w:rsid w:val="00CE6104"/>
    <w:rsid w:val="00CE620A"/>
    <w:rsid w:val="00CE7918"/>
    <w:rsid w:val="00D16163"/>
    <w:rsid w:val="00D263AD"/>
    <w:rsid w:val="00DB3FAD"/>
    <w:rsid w:val="00DC71EC"/>
    <w:rsid w:val="00E359DB"/>
    <w:rsid w:val="00E61C09"/>
    <w:rsid w:val="00EB3B58"/>
    <w:rsid w:val="00EC7359"/>
    <w:rsid w:val="00EE3054"/>
    <w:rsid w:val="00EE4A3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4266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A75200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D263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bstracts@dipterists.org" TargetMode="External"/><Relationship Id="rId1" Type="http://schemas.openxmlformats.org/officeDocument/2006/relationships/hyperlink" Target="https://dipterists.org/icdx/abstract_submission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yia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2023-01-14T05:03:00Z</dcterms:created>
  <dcterms:modified xsi:type="dcterms:W3CDTF">2023-01-16T00:15:00Z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